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CEF52" w14:textId="77777777" w:rsidR="006E5F7A" w:rsidRDefault="006E5F7A" w:rsidP="006E5F7A">
      <w:pPr>
        <w:ind w:firstLine="0"/>
      </w:pPr>
    </w:p>
    <w:p w14:paraId="3C37BBDF" w14:textId="77777777" w:rsidR="006E5F7A" w:rsidRDefault="006E5F7A" w:rsidP="006E5F7A">
      <w:pPr>
        <w:ind w:firstLine="0"/>
      </w:pPr>
    </w:p>
    <w:p w14:paraId="4C99F036" w14:textId="77777777" w:rsidR="006E5F7A" w:rsidRDefault="006E5F7A" w:rsidP="006E5F7A">
      <w:pPr>
        <w:ind w:firstLine="0"/>
      </w:pPr>
    </w:p>
    <w:p w14:paraId="66992DAD" w14:textId="77777777" w:rsidR="006E5F7A" w:rsidRDefault="006E5F7A" w:rsidP="006E5F7A">
      <w:pPr>
        <w:ind w:firstLine="0"/>
      </w:pPr>
    </w:p>
    <w:p w14:paraId="7506C79A" w14:textId="77777777" w:rsidR="006E5F7A" w:rsidRDefault="006E5F7A" w:rsidP="006E5F7A">
      <w:pPr>
        <w:ind w:firstLine="0"/>
      </w:pPr>
    </w:p>
    <w:p w14:paraId="2C1E60AD" w14:textId="77777777" w:rsidR="006E5F7A" w:rsidRDefault="006E5F7A" w:rsidP="006E5F7A">
      <w:pPr>
        <w:ind w:firstLine="0"/>
      </w:pPr>
    </w:p>
    <w:p w14:paraId="548A379C" w14:textId="20245004" w:rsidR="006E5F7A" w:rsidRPr="006E5F7A" w:rsidRDefault="006E5F7A" w:rsidP="006E5F7A">
      <w:pPr>
        <w:ind w:firstLine="0"/>
        <w:jc w:val="center"/>
      </w:pPr>
      <w:r w:rsidRPr="006E5F7A">
        <w:t>Islamic Art Images</w:t>
      </w:r>
    </w:p>
    <w:p w14:paraId="1B707580" w14:textId="499B3BFA" w:rsidR="006E5F7A" w:rsidRPr="006E5F7A" w:rsidRDefault="006E5F7A" w:rsidP="006E5F7A">
      <w:pPr>
        <w:ind w:firstLine="0"/>
        <w:jc w:val="center"/>
      </w:pPr>
      <w:r w:rsidRPr="006E5F7A">
        <w:t>Student’s Name</w:t>
      </w:r>
    </w:p>
    <w:p w14:paraId="63653BCA" w14:textId="5CA88FAB" w:rsidR="006E5F7A" w:rsidRPr="006E5F7A" w:rsidRDefault="006E5F7A" w:rsidP="006E5F7A">
      <w:pPr>
        <w:ind w:firstLine="0"/>
        <w:jc w:val="center"/>
      </w:pPr>
      <w:r w:rsidRPr="006E5F7A">
        <w:t>Institutional Affiliation</w:t>
      </w:r>
    </w:p>
    <w:p w14:paraId="64D14C81" w14:textId="5070A663" w:rsidR="006E5F7A" w:rsidRDefault="006E5F7A" w:rsidP="006E5F7A">
      <w:pPr>
        <w:ind w:firstLine="0"/>
        <w:jc w:val="center"/>
      </w:pPr>
      <w:r w:rsidRPr="006E5F7A">
        <w:t>Date</w:t>
      </w:r>
    </w:p>
    <w:p w14:paraId="0CABFF75" w14:textId="77777777" w:rsidR="006E5F7A" w:rsidRDefault="006E5F7A">
      <w:r>
        <w:br w:type="page"/>
      </w:r>
    </w:p>
    <w:p w14:paraId="6999E846" w14:textId="7C82E66C" w:rsidR="006E5F7A" w:rsidRPr="006E5F7A" w:rsidRDefault="006E5F7A" w:rsidP="006E5F7A">
      <w:pPr>
        <w:ind w:firstLine="0"/>
        <w:jc w:val="center"/>
      </w:pPr>
      <w:r>
        <w:lastRenderedPageBreak/>
        <w:t>Islamic Art Images</w:t>
      </w:r>
    </w:p>
    <w:p w14:paraId="17894D4A" w14:textId="7B53AFBF" w:rsidR="00E81978" w:rsidRPr="00000767" w:rsidRDefault="00000767" w:rsidP="00000767">
      <w:pPr>
        <w:ind w:firstLine="0"/>
        <w:jc w:val="center"/>
        <w:rPr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0B0116AF" wp14:editId="6B2EC75D">
            <wp:simplePos x="0" y="0"/>
            <wp:positionH relativeFrom="margin">
              <wp:align>center</wp:align>
            </wp:positionH>
            <wp:positionV relativeFrom="paragraph">
              <wp:posOffset>600075</wp:posOffset>
            </wp:positionV>
            <wp:extent cx="5943600" cy="3343275"/>
            <wp:effectExtent l="228600" t="247650" r="228600" b="27622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>Islamic Calligraphy</w:t>
      </w:r>
    </w:p>
    <w:p w14:paraId="31A987F9" w14:textId="7CA3299A" w:rsidR="00000767" w:rsidRDefault="00000767">
      <w:r>
        <w:br w:type="page"/>
      </w:r>
    </w:p>
    <w:p w14:paraId="6201E281" w14:textId="46389FDB" w:rsidR="00000767" w:rsidRPr="00000767" w:rsidRDefault="00000767" w:rsidP="00000767">
      <w:pPr>
        <w:ind w:firstLine="0"/>
        <w:jc w:val="center"/>
        <w:rPr>
          <w:b/>
          <w:bCs/>
        </w:rPr>
      </w:pPr>
      <w:r w:rsidRPr="00000767">
        <w:rPr>
          <w:b/>
          <w:bCs/>
        </w:rPr>
        <w:lastRenderedPageBreak/>
        <w:t xml:space="preserve">Islamic </w:t>
      </w:r>
      <w:r>
        <w:rPr>
          <w:b/>
          <w:bCs/>
        </w:rPr>
        <w:t>Painting</w:t>
      </w:r>
    </w:p>
    <w:p w14:paraId="73655B14" w14:textId="1ED87DEA" w:rsidR="00000767" w:rsidRDefault="00000767" w:rsidP="00000767">
      <w:pPr>
        <w:ind w:firstLine="0"/>
      </w:pPr>
      <w:r>
        <w:rPr>
          <w:b/>
          <w:bCs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A7D3B31" wp14:editId="25959B6C">
            <wp:simplePos x="0" y="0"/>
            <wp:positionH relativeFrom="margin">
              <wp:align>center</wp:align>
            </wp:positionH>
            <wp:positionV relativeFrom="paragraph">
              <wp:posOffset>436245</wp:posOffset>
            </wp:positionV>
            <wp:extent cx="4048125" cy="4048125"/>
            <wp:effectExtent l="247650" t="247650" r="257175" b="25717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8E884" w14:textId="7A14DFFC" w:rsidR="00000767" w:rsidRDefault="00000767" w:rsidP="00000767">
      <w:pPr>
        <w:ind w:firstLine="0"/>
      </w:pPr>
    </w:p>
    <w:p w14:paraId="1A7FEBAA" w14:textId="77783B13" w:rsidR="00000767" w:rsidRDefault="00000767" w:rsidP="00000767">
      <w:pPr>
        <w:ind w:firstLine="0"/>
      </w:pPr>
    </w:p>
    <w:p w14:paraId="5A7F349F" w14:textId="19129E02" w:rsidR="00000767" w:rsidRDefault="00000767">
      <w:r>
        <w:br w:type="page"/>
      </w:r>
    </w:p>
    <w:p w14:paraId="7A446DB1" w14:textId="463DDDAD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367167B9" wp14:editId="23F008FB">
            <wp:simplePos x="0" y="0"/>
            <wp:positionH relativeFrom="margin">
              <wp:align>center</wp:align>
            </wp:positionH>
            <wp:positionV relativeFrom="paragraph">
              <wp:posOffset>609600</wp:posOffset>
            </wp:positionV>
            <wp:extent cx="5943600" cy="3343275"/>
            <wp:effectExtent l="228600" t="247650" r="228600" b="27622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Architecture</w:t>
      </w:r>
    </w:p>
    <w:p w14:paraId="4E6E1BAD" w14:textId="71288FEA" w:rsidR="00000767" w:rsidRDefault="00000767" w:rsidP="00000767">
      <w:pPr>
        <w:ind w:firstLine="0"/>
        <w:jc w:val="center"/>
        <w:rPr>
          <w:b/>
          <w:bCs/>
        </w:rPr>
      </w:pPr>
    </w:p>
    <w:p w14:paraId="3C25FC91" w14:textId="18572A8F" w:rsidR="00000767" w:rsidRDefault="00000767" w:rsidP="00000767">
      <w:pPr>
        <w:ind w:firstLine="0"/>
        <w:jc w:val="center"/>
        <w:rPr>
          <w:b/>
          <w:bCs/>
        </w:rPr>
      </w:pPr>
    </w:p>
    <w:p w14:paraId="6308684B" w14:textId="5495F5DD" w:rsidR="00000767" w:rsidRDefault="00000767" w:rsidP="00000767">
      <w:pPr>
        <w:ind w:firstLine="0"/>
        <w:jc w:val="center"/>
        <w:rPr>
          <w:b/>
          <w:bCs/>
        </w:rPr>
      </w:pPr>
    </w:p>
    <w:p w14:paraId="1805F95A" w14:textId="383BB1E9" w:rsidR="00000767" w:rsidRDefault="00000767">
      <w:pPr>
        <w:rPr>
          <w:b/>
          <w:bCs/>
        </w:rPr>
      </w:pPr>
      <w:r>
        <w:rPr>
          <w:b/>
          <w:bCs/>
        </w:rPr>
        <w:br w:type="page"/>
      </w:r>
    </w:p>
    <w:p w14:paraId="652504AB" w14:textId="05516E14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3D2A8960" wp14:editId="542E1649">
            <wp:simplePos x="0" y="0"/>
            <wp:positionH relativeFrom="margin">
              <wp:align>center</wp:align>
            </wp:positionH>
            <wp:positionV relativeFrom="paragraph">
              <wp:posOffset>800100</wp:posOffset>
            </wp:positionV>
            <wp:extent cx="4419600" cy="4419600"/>
            <wp:effectExtent l="247650" t="228600" r="247650" b="26670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Metalworks (The Qajar)</w:t>
      </w:r>
    </w:p>
    <w:p w14:paraId="1FF8A825" w14:textId="215753BB" w:rsidR="00000767" w:rsidRDefault="00000767" w:rsidP="00000767">
      <w:pPr>
        <w:ind w:firstLine="0"/>
        <w:jc w:val="center"/>
        <w:rPr>
          <w:b/>
          <w:bCs/>
        </w:rPr>
      </w:pPr>
    </w:p>
    <w:p w14:paraId="2E3400EE" w14:textId="1C1475B1" w:rsidR="00000767" w:rsidRDefault="00000767" w:rsidP="00000767">
      <w:pPr>
        <w:ind w:firstLine="0"/>
        <w:jc w:val="center"/>
        <w:rPr>
          <w:b/>
          <w:bCs/>
        </w:rPr>
      </w:pPr>
    </w:p>
    <w:p w14:paraId="57F3C8DD" w14:textId="3E6D9DA7" w:rsidR="00000767" w:rsidRDefault="00000767" w:rsidP="00000767">
      <w:pPr>
        <w:ind w:firstLine="0"/>
        <w:jc w:val="center"/>
        <w:rPr>
          <w:b/>
          <w:bCs/>
        </w:rPr>
      </w:pPr>
    </w:p>
    <w:p w14:paraId="0E45E191" w14:textId="29EB3F9C" w:rsidR="00000767" w:rsidRDefault="00000767" w:rsidP="00000767">
      <w:pPr>
        <w:ind w:firstLine="0"/>
        <w:jc w:val="center"/>
        <w:rPr>
          <w:b/>
          <w:bCs/>
        </w:rPr>
      </w:pPr>
    </w:p>
    <w:p w14:paraId="40F40589" w14:textId="6C8525A5" w:rsidR="00000767" w:rsidRDefault="00000767" w:rsidP="00000767">
      <w:pPr>
        <w:ind w:firstLine="0"/>
        <w:jc w:val="center"/>
        <w:rPr>
          <w:b/>
          <w:bCs/>
        </w:rPr>
      </w:pPr>
    </w:p>
    <w:p w14:paraId="4B0212B7" w14:textId="2994E65A" w:rsidR="00000767" w:rsidRDefault="00000767">
      <w:pPr>
        <w:rPr>
          <w:b/>
          <w:bCs/>
        </w:rPr>
      </w:pPr>
      <w:r>
        <w:rPr>
          <w:b/>
          <w:bCs/>
        </w:rPr>
        <w:br w:type="page"/>
      </w:r>
    </w:p>
    <w:p w14:paraId="5055C570" w14:textId="2947DA39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2336" behindDoc="0" locked="0" layoutInCell="1" allowOverlap="1" wp14:anchorId="5F5A8165" wp14:editId="0580624D">
            <wp:simplePos x="0" y="0"/>
            <wp:positionH relativeFrom="margin">
              <wp:posOffset>-142875</wp:posOffset>
            </wp:positionH>
            <wp:positionV relativeFrom="paragraph">
              <wp:posOffset>885825</wp:posOffset>
            </wp:positionV>
            <wp:extent cx="5943600" cy="3438525"/>
            <wp:effectExtent l="228600" t="266700" r="228600" b="27622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Rugs and Carpet</w:t>
      </w:r>
    </w:p>
    <w:p w14:paraId="448B83AA" w14:textId="3746EB1F" w:rsidR="00000767" w:rsidRDefault="00000767" w:rsidP="00000767">
      <w:pPr>
        <w:ind w:firstLine="0"/>
        <w:jc w:val="center"/>
        <w:rPr>
          <w:b/>
          <w:bCs/>
        </w:rPr>
      </w:pPr>
    </w:p>
    <w:p w14:paraId="36B6E059" w14:textId="20C9993D" w:rsidR="00000767" w:rsidRDefault="00000767" w:rsidP="00000767">
      <w:pPr>
        <w:ind w:firstLine="0"/>
        <w:jc w:val="center"/>
        <w:rPr>
          <w:b/>
          <w:bCs/>
        </w:rPr>
      </w:pPr>
    </w:p>
    <w:p w14:paraId="71088A01" w14:textId="6FA34830" w:rsidR="00000767" w:rsidRDefault="00000767" w:rsidP="00000767">
      <w:pPr>
        <w:ind w:firstLine="0"/>
        <w:jc w:val="center"/>
        <w:rPr>
          <w:b/>
          <w:bCs/>
        </w:rPr>
      </w:pPr>
    </w:p>
    <w:p w14:paraId="66155524" w14:textId="5B704215" w:rsidR="00000767" w:rsidRDefault="00000767" w:rsidP="00000767">
      <w:pPr>
        <w:ind w:firstLine="0"/>
        <w:jc w:val="center"/>
        <w:rPr>
          <w:b/>
          <w:bCs/>
        </w:rPr>
      </w:pPr>
    </w:p>
    <w:p w14:paraId="7CA41111" w14:textId="3D2FB987" w:rsidR="00000767" w:rsidRDefault="00000767" w:rsidP="00000767">
      <w:pPr>
        <w:ind w:firstLine="0"/>
        <w:jc w:val="center"/>
        <w:rPr>
          <w:b/>
          <w:bCs/>
        </w:rPr>
      </w:pPr>
    </w:p>
    <w:p w14:paraId="6AED4FB9" w14:textId="2D186AB0" w:rsidR="00000767" w:rsidRDefault="00000767">
      <w:pPr>
        <w:rPr>
          <w:b/>
          <w:bCs/>
        </w:rPr>
      </w:pPr>
      <w:r>
        <w:rPr>
          <w:b/>
          <w:bCs/>
        </w:rPr>
        <w:br w:type="page"/>
      </w:r>
    </w:p>
    <w:p w14:paraId="1CC1ACCB" w14:textId="37268EE5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39F2C4BC" wp14:editId="7FE5A4C1">
            <wp:simplePos x="0" y="0"/>
            <wp:positionH relativeFrom="margin">
              <wp:align>center</wp:align>
            </wp:positionH>
            <wp:positionV relativeFrom="paragraph">
              <wp:posOffset>628650</wp:posOffset>
            </wp:positionV>
            <wp:extent cx="4716145" cy="4524375"/>
            <wp:effectExtent l="247650" t="247650" r="255905" b="27622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45243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Glass</w:t>
      </w:r>
    </w:p>
    <w:p w14:paraId="5D44BF3B" w14:textId="316924AF" w:rsidR="00000767" w:rsidRDefault="00000767" w:rsidP="00000767">
      <w:pPr>
        <w:ind w:firstLine="0"/>
        <w:jc w:val="center"/>
        <w:rPr>
          <w:b/>
          <w:bCs/>
        </w:rPr>
      </w:pPr>
    </w:p>
    <w:p w14:paraId="29B116C8" w14:textId="09C3BBE5" w:rsidR="00000767" w:rsidRDefault="00000767" w:rsidP="00000767">
      <w:pPr>
        <w:ind w:firstLine="0"/>
        <w:jc w:val="center"/>
        <w:rPr>
          <w:b/>
          <w:bCs/>
        </w:rPr>
      </w:pPr>
    </w:p>
    <w:p w14:paraId="350BED60" w14:textId="259E43A9" w:rsidR="00000767" w:rsidRDefault="00000767" w:rsidP="00000767">
      <w:pPr>
        <w:ind w:firstLine="0"/>
        <w:jc w:val="center"/>
        <w:rPr>
          <w:b/>
          <w:bCs/>
        </w:rPr>
      </w:pPr>
    </w:p>
    <w:p w14:paraId="43965E52" w14:textId="7AAD44E8" w:rsidR="00000767" w:rsidRDefault="00000767">
      <w:pPr>
        <w:rPr>
          <w:b/>
          <w:bCs/>
        </w:rPr>
      </w:pPr>
      <w:r>
        <w:rPr>
          <w:b/>
          <w:bCs/>
        </w:rPr>
        <w:br w:type="page"/>
      </w:r>
    </w:p>
    <w:p w14:paraId="64395F4E" w14:textId="4C973A83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 wp14:anchorId="225CCDD9" wp14:editId="144595F9">
            <wp:simplePos x="0" y="0"/>
            <wp:positionH relativeFrom="margin">
              <wp:align>center</wp:align>
            </wp:positionH>
            <wp:positionV relativeFrom="paragraph">
              <wp:posOffset>628650</wp:posOffset>
            </wp:positionV>
            <wp:extent cx="5943600" cy="6943725"/>
            <wp:effectExtent l="228600" t="190500" r="228600" b="21907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437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Pottery</w:t>
      </w:r>
    </w:p>
    <w:p w14:paraId="00E5EF53" w14:textId="101B0013" w:rsidR="00000767" w:rsidRDefault="00000767" w:rsidP="00000767">
      <w:pPr>
        <w:ind w:firstLine="0"/>
        <w:jc w:val="center"/>
        <w:rPr>
          <w:b/>
          <w:bCs/>
        </w:rPr>
      </w:pPr>
    </w:p>
    <w:p w14:paraId="76DE7FDD" w14:textId="1D72808B" w:rsidR="00000767" w:rsidRDefault="00000767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drawing>
          <wp:anchor distT="0" distB="0" distL="114300" distR="114300" simplePos="0" relativeHeight="251665408" behindDoc="0" locked="0" layoutInCell="1" allowOverlap="1" wp14:anchorId="3E9329F5" wp14:editId="69F60032">
            <wp:simplePos x="0" y="0"/>
            <wp:positionH relativeFrom="margin">
              <wp:align>center</wp:align>
            </wp:positionH>
            <wp:positionV relativeFrom="paragraph">
              <wp:posOffset>761365</wp:posOffset>
            </wp:positionV>
            <wp:extent cx="5181600" cy="3493135"/>
            <wp:effectExtent l="228600" t="247650" r="247650" b="25971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931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Coinage</w:t>
      </w:r>
    </w:p>
    <w:p w14:paraId="4CBA0A12" w14:textId="18212983" w:rsidR="00000767" w:rsidRDefault="00000767" w:rsidP="00000767">
      <w:pPr>
        <w:ind w:firstLine="0"/>
        <w:jc w:val="center"/>
        <w:rPr>
          <w:b/>
          <w:bCs/>
        </w:rPr>
      </w:pPr>
    </w:p>
    <w:p w14:paraId="4B423951" w14:textId="469DB124" w:rsidR="00000767" w:rsidRDefault="00000767" w:rsidP="00000767">
      <w:pPr>
        <w:ind w:firstLine="0"/>
        <w:jc w:val="center"/>
        <w:rPr>
          <w:b/>
          <w:bCs/>
        </w:rPr>
      </w:pPr>
    </w:p>
    <w:p w14:paraId="2AA18E51" w14:textId="12DD83E8" w:rsidR="00000767" w:rsidRDefault="00000767">
      <w:pPr>
        <w:rPr>
          <w:b/>
          <w:bCs/>
        </w:rPr>
      </w:pPr>
      <w:r>
        <w:rPr>
          <w:b/>
          <w:bCs/>
        </w:rPr>
        <w:br w:type="page"/>
      </w:r>
    </w:p>
    <w:p w14:paraId="571A23E3" w14:textId="25FF9315" w:rsidR="00000767" w:rsidRDefault="006E5F7A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6432" behindDoc="0" locked="0" layoutInCell="1" allowOverlap="1" wp14:anchorId="34806359" wp14:editId="3CB5D029">
            <wp:simplePos x="0" y="0"/>
            <wp:positionH relativeFrom="margin">
              <wp:align>center</wp:align>
            </wp:positionH>
            <wp:positionV relativeFrom="paragraph">
              <wp:posOffset>790575</wp:posOffset>
            </wp:positionV>
            <wp:extent cx="3676650" cy="4672330"/>
            <wp:effectExtent l="247650" t="247650" r="266700" b="26162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46723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Embroidery</w:t>
      </w:r>
    </w:p>
    <w:p w14:paraId="58BA4C77" w14:textId="5EBE1171" w:rsidR="006E5F7A" w:rsidRDefault="006E5F7A" w:rsidP="00000767">
      <w:pPr>
        <w:ind w:firstLine="0"/>
        <w:jc w:val="center"/>
        <w:rPr>
          <w:b/>
          <w:bCs/>
        </w:rPr>
      </w:pPr>
    </w:p>
    <w:p w14:paraId="3CAFF537" w14:textId="455F1EAA" w:rsidR="006E5F7A" w:rsidRDefault="006E5F7A" w:rsidP="00000767">
      <w:pPr>
        <w:ind w:firstLine="0"/>
        <w:jc w:val="center"/>
        <w:rPr>
          <w:b/>
          <w:bCs/>
        </w:rPr>
      </w:pPr>
    </w:p>
    <w:p w14:paraId="6D2837DF" w14:textId="3AF4573B" w:rsidR="006E5F7A" w:rsidRDefault="006E5F7A" w:rsidP="00000767">
      <w:pPr>
        <w:ind w:firstLine="0"/>
        <w:jc w:val="center"/>
        <w:rPr>
          <w:b/>
          <w:bCs/>
        </w:rPr>
      </w:pPr>
    </w:p>
    <w:p w14:paraId="4AC33798" w14:textId="3E388ECC" w:rsidR="006E5F7A" w:rsidRDefault="006E5F7A">
      <w:pPr>
        <w:rPr>
          <w:b/>
          <w:bCs/>
        </w:rPr>
      </w:pPr>
      <w:r>
        <w:rPr>
          <w:b/>
          <w:bCs/>
        </w:rPr>
        <w:br w:type="page"/>
      </w:r>
    </w:p>
    <w:p w14:paraId="1ACAF404" w14:textId="69810537" w:rsidR="006E5F7A" w:rsidRDefault="006E5F7A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0CC05EB5" wp14:editId="31857FB5">
            <wp:simplePos x="0" y="0"/>
            <wp:positionH relativeFrom="margin">
              <wp:align>center</wp:align>
            </wp:positionH>
            <wp:positionV relativeFrom="paragraph">
              <wp:posOffset>876300</wp:posOffset>
            </wp:positionV>
            <wp:extent cx="5943600" cy="3943350"/>
            <wp:effectExtent l="228600" t="247650" r="228600" b="26670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09"/>
                    <a:stretch/>
                  </pic:blipFill>
                  <pic:spPr bwMode="auto"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Textile</w:t>
      </w:r>
    </w:p>
    <w:p w14:paraId="15B1ED3E" w14:textId="65E72A54" w:rsidR="006E5F7A" w:rsidRDefault="006E5F7A" w:rsidP="00000767">
      <w:pPr>
        <w:ind w:firstLine="0"/>
        <w:jc w:val="center"/>
        <w:rPr>
          <w:b/>
          <w:bCs/>
        </w:rPr>
      </w:pPr>
    </w:p>
    <w:p w14:paraId="704FCB4E" w14:textId="403753AA" w:rsidR="006E5F7A" w:rsidRDefault="006E5F7A" w:rsidP="00000767">
      <w:pPr>
        <w:ind w:firstLine="0"/>
        <w:jc w:val="center"/>
        <w:rPr>
          <w:b/>
          <w:bCs/>
        </w:rPr>
      </w:pPr>
    </w:p>
    <w:p w14:paraId="259182FE" w14:textId="5A5B02C5" w:rsidR="006E5F7A" w:rsidRDefault="006E5F7A" w:rsidP="00000767">
      <w:pPr>
        <w:ind w:firstLine="0"/>
        <w:jc w:val="center"/>
        <w:rPr>
          <w:b/>
          <w:bCs/>
        </w:rPr>
      </w:pPr>
    </w:p>
    <w:p w14:paraId="708617C1" w14:textId="634A3F4C" w:rsidR="006E5F7A" w:rsidRDefault="006E5F7A">
      <w:pPr>
        <w:rPr>
          <w:b/>
          <w:bCs/>
        </w:rPr>
      </w:pPr>
      <w:r>
        <w:rPr>
          <w:b/>
          <w:bCs/>
        </w:rPr>
        <w:br w:type="page"/>
      </w:r>
    </w:p>
    <w:p w14:paraId="326B2DF0" w14:textId="07C6592C" w:rsidR="006E5F7A" w:rsidRDefault="006E5F7A" w:rsidP="00000767">
      <w:pPr>
        <w:ind w:firstLine="0"/>
        <w:jc w:val="center"/>
        <w:rPr>
          <w:b/>
          <w:bCs/>
        </w:rPr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8480" behindDoc="0" locked="0" layoutInCell="1" allowOverlap="1" wp14:anchorId="346AB2DC" wp14:editId="4A2374BA">
            <wp:simplePos x="0" y="0"/>
            <wp:positionH relativeFrom="margin">
              <wp:align>center</wp:align>
            </wp:positionH>
            <wp:positionV relativeFrom="paragraph">
              <wp:posOffset>631190</wp:posOffset>
            </wp:positionV>
            <wp:extent cx="3886200" cy="5349875"/>
            <wp:effectExtent l="247650" t="228600" r="247650" b="231775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3498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Miniature</w:t>
      </w:r>
    </w:p>
    <w:p w14:paraId="5F57A94D" w14:textId="4106D147" w:rsidR="006E5F7A" w:rsidRDefault="006E5F7A" w:rsidP="00000767">
      <w:pPr>
        <w:ind w:firstLine="0"/>
        <w:jc w:val="center"/>
        <w:rPr>
          <w:b/>
          <w:bCs/>
        </w:rPr>
      </w:pPr>
    </w:p>
    <w:p w14:paraId="3D97769F" w14:textId="76AE85D4" w:rsidR="006E5F7A" w:rsidRDefault="006E5F7A">
      <w:pPr>
        <w:rPr>
          <w:b/>
          <w:bCs/>
        </w:rPr>
      </w:pPr>
      <w:r>
        <w:rPr>
          <w:b/>
          <w:bCs/>
        </w:rPr>
        <w:br w:type="page"/>
      </w:r>
    </w:p>
    <w:p w14:paraId="20510E94" w14:textId="3E52A868" w:rsidR="006E5F7A" w:rsidRPr="00000767" w:rsidRDefault="006E5F7A" w:rsidP="00000767">
      <w:pPr>
        <w:ind w:firstLine="0"/>
        <w:jc w:val="center"/>
      </w:pPr>
      <w:r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9504" behindDoc="0" locked="0" layoutInCell="1" allowOverlap="1" wp14:anchorId="08512418" wp14:editId="0413814A">
            <wp:simplePos x="0" y="0"/>
            <wp:positionH relativeFrom="margin">
              <wp:align>center</wp:align>
            </wp:positionH>
            <wp:positionV relativeFrom="paragraph">
              <wp:posOffset>638175</wp:posOffset>
            </wp:positionV>
            <wp:extent cx="5943600" cy="4457700"/>
            <wp:effectExtent l="228600" t="228600" r="228600" b="26670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000767">
        <w:rPr>
          <w:b/>
          <w:bCs/>
        </w:rPr>
        <w:t xml:space="preserve">Islamic </w:t>
      </w:r>
      <w:r>
        <w:rPr>
          <w:b/>
          <w:bCs/>
        </w:rPr>
        <w:t>Tiles</w:t>
      </w:r>
      <w:bookmarkStart w:id="0" w:name="_GoBack"/>
      <w:bookmarkEnd w:id="0"/>
    </w:p>
    <w:sectPr w:rsidR="006E5F7A" w:rsidRPr="00000767">
      <w:headerReference w:type="default" r:id="rId22"/>
      <w:headerReference w:type="first" r:id="rId23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2A6DF" w14:textId="77777777" w:rsidR="002E5518" w:rsidRDefault="002E5518">
      <w:pPr>
        <w:spacing w:line="240" w:lineRule="auto"/>
      </w:pPr>
      <w:r>
        <w:separator/>
      </w:r>
    </w:p>
    <w:p w14:paraId="18689A32" w14:textId="77777777" w:rsidR="002E5518" w:rsidRDefault="002E5518"/>
  </w:endnote>
  <w:endnote w:type="continuationSeparator" w:id="0">
    <w:p w14:paraId="3DF55553" w14:textId="77777777" w:rsidR="002E5518" w:rsidRDefault="002E5518">
      <w:pPr>
        <w:spacing w:line="240" w:lineRule="auto"/>
      </w:pPr>
      <w:r>
        <w:continuationSeparator/>
      </w:r>
    </w:p>
    <w:p w14:paraId="07D71DCF" w14:textId="77777777" w:rsidR="002E5518" w:rsidRDefault="002E55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D90A6D" w14:textId="77777777" w:rsidR="002E5518" w:rsidRDefault="002E5518">
      <w:pPr>
        <w:spacing w:line="240" w:lineRule="auto"/>
      </w:pPr>
      <w:r>
        <w:separator/>
      </w:r>
    </w:p>
    <w:p w14:paraId="6D71D4A8" w14:textId="77777777" w:rsidR="002E5518" w:rsidRDefault="002E5518"/>
  </w:footnote>
  <w:footnote w:type="continuationSeparator" w:id="0">
    <w:p w14:paraId="4435772F" w14:textId="77777777" w:rsidR="002E5518" w:rsidRDefault="002E5518">
      <w:pPr>
        <w:spacing w:line="240" w:lineRule="auto"/>
      </w:pPr>
      <w:r>
        <w:continuationSeparator/>
      </w:r>
    </w:p>
    <w:p w14:paraId="522A2B60" w14:textId="77777777" w:rsidR="002E5518" w:rsidRDefault="002E55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01CAD" w14:textId="6BCC333D" w:rsidR="00E81978" w:rsidRDefault="002E5518">
    <w:pPr>
      <w:pStyle w:val="Header"/>
    </w:pPr>
    <w:sdt>
      <w:sdtPr>
        <w:rPr>
          <w:rStyle w:val="Strong"/>
        </w:rPr>
        <w:alias w:val="Running head"/>
        <w:tag w:val=""/>
        <w:id w:val="12739865"/>
        <w:placeholder>
          <w:docPart w:val="EC4760DBAC754F5FB035CBD672FA714B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6E5F7A">
          <w:rPr>
            <w:rStyle w:val="Strong"/>
          </w:rPr>
          <w:t>ISLAMIC ART IMAGES</w:t>
        </w:r>
      </w:sdtContent>
    </w:sdt>
    <w:r w:rsidR="005D3A03">
      <w:rPr>
        <w:rStyle w:val="Strong"/>
      </w:rP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A53076">
      <w:rPr>
        <w:rStyle w:val="Strong"/>
        <w:noProof/>
      </w:rPr>
      <w:t>13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8290F" w14:textId="10A346B3" w:rsidR="00E81978" w:rsidRDefault="005D3A03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633B1FFDCD904791976F10D7285B9D82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000767">
          <w:rPr>
            <w:rStyle w:val="Strong"/>
          </w:rPr>
          <w:t>ISLAMIC ART</w:t>
        </w:r>
        <w:r w:rsidR="006E5F7A">
          <w:rPr>
            <w:rStyle w:val="Strong"/>
          </w:rPr>
          <w:t xml:space="preserve"> IMAGES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A53076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sjA2NDcwMLWwNLZQ0lEKTi0uzszPAykwrAUAczXmJywAAAA="/>
  </w:docVars>
  <w:rsids>
    <w:rsidRoot w:val="00000767"/>
    <w:rsid w:val="00000767"/>
    <w:rsid w:val="000D3F41"/>
    <w:rsid w:val="002E5518"/>
    <w:rsid w:val="00355DCA"/>
    <w:rsid w:val="00551A02"/>
    <w:rsid w:val="005534FA"/>
    <w:rsid w:val="005D3A03"/>
    <w:rsid w:val="006E5F7A"/>
    <w:rsid w:val="008002C0"/>
    <w:rsid w:val="0088400A"/>
    <w:rsid w:val="008C5323"/>
    <w:rsid w:val="009A6A3B"/>
    <w:rsid w:val="00A53076"/>
    <w:rsid w:val="00B562C2"/>
    <w:rsid w:val="00B823AA"/>
    <w:rsid w:val="00BA45DB"/>
    <w:rsid w:val="00BF4184"/>
    <w:rsid w:val="00C0601E"/>
    <w:rsid w:val="00C31D30"/>
    <w:rsid w:val="00CD6E39"/>
    <w:rsid w:val="00CF5D9F"/>
    <w:rsid w:val="00CF6E91"/>
    <w:rsid w:val="00D85B68"/>
    <w:rsid w:val="00E6004D"/>
    <w:rsid w:val="00E81978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12B3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23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4760DBAC754F5FB035CBD672FA7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EBF43-1501-4CED-ADCF-EB37213C9666}"/>
      </w:docPartPr>
      <w:docPartBody>
        <w:p w:rsidR="00BE48C2" w:rsidRDefault="00D41D65">
          <w:pPr>
            <w:pStyle w:val="EC4760DBAC754F5FB035CBD672FA714B"/>
          </w:pPr>
          <w:r w:rsidRPr="005D3A03">
            <w:t>Figures title:</w:t>
          </w:r>
        </w:p>
      </w:docPartBody>
    </w:docPart>
    <w:docPart>
      <w:docPartPr>
        <w:name w:val="633B1FFDCD904791976F10D7285B9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F9C48-FE43-4071-87C6-1F20E52047D9}"/>
      </w:docPartPr>
      <w:docPartBody>
        <w:p w:rsidR="00BE48C2" w:rsidRDefault="00D41D65">
          <w:pPr>
            <w:pStyle w:val="633B1FFDCD904791976F10D7285B9D82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65"/>
    <w:rsid w:val="009E119B"/>
    <w:rsid w:val="00BE48C2"/>
    <w:rsid w:val="00D4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90260A6C4143CEB5ADF8D30BD9714B">
    <w:name w:val="1290260A6C4143CEB5ADF8D30BD9714B"/>
  </w:style>
  <w:style w:type="paragraph" w:customStyle="1" w:styleId="B5C479E8A6BF4AD1B564208068E1B748">
    <w:name w:val="B5C479E8A6BF4AD1B564208068E1B748"/>
  </w:style>
  <w:style w:type="paragraph" w:customStyle="1" w:styleId="3AA1B316587647F290D3439681E1FE2D">
    <w:name w:val="3AA1B316587647F290D3439681E1FE2D"/>
  </w:style>
  <w:style w:type="paragraph" w:customStyle="1" w:styleId="0B6421EE88264A23813351032E5F624E">
    <w:name w:val="0B6421EE88264A23813351032E5F624E"/>
  </w:style>
  <w:style w:type="paragraph" w:customStyle="1" w:styleId="97BF3E7E12B54EF99C0BFB1BB5EECE13">
    <w:name w:val="97BF3E7E12B54EF99C0BFB1BB5EECE13"/>
  </w:style>
  <w:style w:type="paragraph" w:customStyle="1" w:styleId="11436C460A554B81ACFB409C2E68F96E">
    <w:name w:val="11436C460A554B81ACFB409C2E68F96E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9BB41DB406F44EDA5B4B754494FCCE3">
    <w:name w:val="69BB41DB406F44EDA5B4B754494FCCE3"/>
  </w:style>
  <w:style w:type="paragraph" w:customStyle="1" w:styleId="B96063A8816D4B4B9EE7270BA6BE1B70">
    <w:name w:val="B96063A8816D4B4B9EE7270BA6BE1B70"/>
  </w:style>
  <w:style w:type="paragraph" w:customStyle="1" w:styleId="8941585D63E54B41B030586C70087567">
    <w:name w:val="8941585D63E54B41B030586C70087567"/>
  </w:style>
  <w:style w:type="paragraph" w:customStyle="1" w:styleId="AE643C9FABC8469D83171C34D83C20B5">
    <w:name w:val="AE643C9FABC8469D83171C34D83C20B5"/>
  </w:style>
  <w:style w:type="paragraph" w:customStyle="1" w:styleId="8A141118262544F18FD7AC164071EBA0">
    <w:name w:val="8A141118262544F18FD7AC164071EBA0"/>
  </w:style>
  <w:style w:type="paragraph" w:customStyle="1" w:styleId="733829DCCC324CC69CA67D8F862D1232">
    <w:name w:val="733829DCCC324CC69CA67D8F862D1232"/>
  </w:style>
  <w:style w:type="paragraph" w:customStyle="1" w:styleId="9AFF2C7AF86B468488DC49D468D3E529">
    <w:name w:val="9AFF2C7AF86B468488DC49D468D3E529"/>
  </w:style>
  <w:style w:type="paragraph" w:customStyle="1" w:styleId="42EB440FECBD4E75827D616EA9616C89">
    <w:name w:val="42EB440FECBD4E75827D616EA9616C89"/>
  </w:style>
  <w:style w:type="paragraph" w:customStyle="1" w:styleId="8C2695DEB84C4D81BA7BA6FF86843A64">
    <w:name w:val="8C2695DEB84C4D81BA7BA6FF86843A64"/>
  </w:style>
  <w:style w:type="paragraph" w:customStyle="1" w:styleId="6ED8EA192BA84CBD8DBF6D29103E1568">
    <w:name w:val="6ED8EA192BA84CBD8DBF6D29103E1568"/>
  </w:style>
  <w:style w:type="paragraph" w:customStyle="1" w:styleId="3ACFCE8A99DB4D96B366B40FF2EF2697">
    <w:name w:val="3ACFCE8A99DB4D96B366B40FF2EF2697"/>
  </w:style>
  <w:style w:type="paragraph" w:customStyle="1" w:styleId="BC17DC5ADF2E499B9874BE5805CAE006">
    <w:name w:val="BC17DC5ADF2E499B9874BE5805CAE006"/>
  </w:style>
  <w:style w:type="paragraph" w:customStyle="1" w:styleId="B9070D912CD74A27A8C91D8D9F518FD5">
    <w:name w:val="B9070D912CD74A27A8C91D8D9F518FD5"/>
  </w:style>
  <w:style w:type="paragraph" w:customStyle="1" w:styleId="FD33172E206A4720988F37CAB2628F64">
    <w:name w:val="FD33172E206A4720988F37CAB2628F64"/>
  </w:style>
  <w:style w:type="paragraph" w:customStyle="1" w:styleId="E4849EF203494605B0B43F866FB1DF9C">
    <w:name w:val="E4849EF203494605B0B43F866FB1DF9C"/>
  </w:style>
  <w:style w:type="paragraph" w:customStyle="1" w:styleId="75E3FA70142B424F8BAE363DF9CC840A">
    <w:name w:val="75E3FA70142B424F8BAE363DF9CC840A"/>
  </w:style>
  <w:style w:type="paragraph" w:customStyle="1" w:styleId="7A1165BB793C4578A792035A8F833ED2">
    <w:name w:val="7A1165BB793C4578A792035A8F833ED2"/>
  </w:style>
  <w:style w:type="paragraph" w:customStyle="1" w:styleId="4F82617F717C470DA05453073BE75AF6">
    <w:name w:val="4F82617F717C470DA05453073BE75AF6"/>
  </w:style>
  <w:style w:type="paragraph" w:customStyle="1" w:styleId="1FF791020EC5447FAD66CEAB8830C86C">
    <w:name w:val="1FF791020EC5447FAD66CEAB8830C86C"/>
  </w:style>
  <w:style w:type="paragraph" w:customStyle="1" w:styleId="A0D439C4E59544839C3AACF530ECA3AC">
    <w:name w:val="A0D439C4E59544839C3AACF530ECA3AC"/>
  </w:style>
  <w:style w:type="paragraph" w:customStyle="1" w:styleId="7B25AF22FDE5453D9E4417029D5BB2F2">
    <w:name w:val="7B25AF22FDE5453D9E4417029D5BB2F2"/>
  </w:style>
  <w:style w:type="paragraph" w:customStyle="1" w:styleId="E884D44E9D57493A8C0EA874600DB325">
    <w:name w:val="E884D44E9D57493A8C0EA874600DB325"/>
  </w:style>
  <w:style w:type="paragraph" w:customStyle="1" w:styleId="11D6293C41EF41EE9F95CD9D08662090">
    <w:name w:val="11D6293C41EF41EE9F95CD9D08662090"/>
  </w:style>
  <w:style w:type="paragraph" w:customStyle="1" w:styleId="1C1B2608080841EA96216E4F7C151602">
    <w:name w:val="1C1B2608080841EA96216E4F7C151602"/>
  </w:style>
  <w:style w:type="paragraph" w:customStyle="1" w:styleId="83937AEB090542ADBACDE92BCED8EF7F">
    <w:name w:val="83937AEB090542ADBACDE92BCED8EF7F"/>
  </w:style>
  <w:style w:type="paragraph" w:customStyle="1" w:styleId="50605D1D81674564AA99F07E6A268C9F">
    <w:name w:val="50605D1D81674564AA99F07E6A268C9F"/>
  </w:style>
  <w:style w:type="paragraph" w:customStyle="1" w:styleId="F32F6AAA21584D3CA6475DFD6E01ABD5">
    <w:name w:val="F32F6AAA21584D3CA6475DFD6E01ABD5"/>
  </w:style>
  <w:style w:type="paragraph" w:customStyle="1" w:styleId="ECA34A4B2A4245D1852DE167167F253C">
    <w:name w:val="ECA34A4B2A4245D1852DE167167F253C"/>
  </w:style>
  <w:style w:type="paragraph" w:customStyle="1" w:styleId="A08043BC542442AB9053101DD1B2B990">
    <w:name w:val="A08043BC542442AB9053101DD1B2B990"/>
  </w:style>
  <w:style w:type="paragraph" w:customStyle="1" w:styleId="793D8D4AA8B143E7BC1388DD96191BE9">
    <w:name w:val="793D8D4AA8B143E7BC1388DD96191BE9"/>
  </w:style>
  <w:style w:type="paragraph" w:customStyle="1" w:styleId="2462E688F1284073AB462EA0F320DF00">
    <w:name w:val="2462E688F1284073AB462EA0F320DF00"/>
  </w:style>
  <w:style w:type="paragraph" w:customStyle="1" w:styleId="805AD786A1AB4C6680B401FFCACE2343">
    <w:name w:val="805AD786A1AB4C6680B401FFCACE2343"/>
  </w:style>
  <w:style w:type="paragraph" w:customStyle="1" w:styleId="F1D60C96B96145C4A14E67504C6A6811">
    <w:name w:val="F1D60C96B96145C4A14E67504C6A6811"/>
  </w:style>
  <w:style w:type="paragraph" w:customStyle="1" w:styleId="8E5E180E72394DAA8E0FD2219829D0F6">
    <w:name w:val="8E5E180E72394DAA8E0FD2219829D0F6"/>
  </w:style>
  <w:style w:type="paragraph" w:customStyle="1" w:styleId="5085FF236AA74B22A9F7CFDEE412A532">
    <w:name w:val="5085FF236AA74B22A9F7CFDEE412A532"/>
  </w:style>
  <w:style w:type="paragraph" w:customStyle="1" w:styleId="E36779E833F946EA8463359967B3273D">
    <w:name w:val="E36779E833F946EA8463359967B3273D"/>
  </w:style>
  <w:style w:type="paragraph" w:customStyle="1" w:styleId="E50BBB20143D4CF28FCD8226F8EA0E56">
    <w:name w:val="E50BBB20143D4CF28FCD8226F8EA0E56"/>
  </w:style>
  <w:style w:type="paragraph" w:customStyle="1" w:styleId="069FE47120F04E97A76E012934D7BAE9">
    <w:name w:val="069FE47120F04E97A76E012934D7BAE9"/>
  </w:style>
  <w:style w:type="paragraph" w:customStyle="1" w:styleId="A5DEC2AC5B6C4ED0B58FEFE6D2610583">
    <w:name w:val="A5DEC2AC5B6C4ED0B58FEFE6D2610583"/>
  </w:style>
  <w:style w:type="paragraph" w:customStyle="1" w:styleId="5A52736E6B78494F98DB19CD25A780CA">
    <w:name w:val="5A52736E6B78494F98DB19CD25A780CA"/>
  </w:style>
  <w:style w:type="paragraph" w:customStyle="1" w:styleId="518B63CFC2754510860113F4152376F9">
    <w:name w:val="518B63CFC2754510860113F4152376F9"/>
  </w:style>
  <w:style w:type="paragraph" w:customStyle="1" w:styleId="DED6DB8BB5BA424FA494E3C03FEF5C2B">
    <w:name w:val="DED6DB8BB5BA424FA494E3C03FEF5C2B"/>
  </w:style>
  <w:style w:type="paragraph" w:customStyle="1" w:styleId="A9DF59F03A424947AC621480CECD42C9">
    <w:name w:val="A9DF59F03A424947AC621480CECD42C9"/>
  </w:style>
  <w:style w:type="paragraph" w:customStyle="1" w:styleId="BB5A7E1950CC466F97AE1E2FD51FC93A">
    <w:name w:val="BB5A7E1950CC466F97AE1E2FD51FC93A"/>
  </w:style>
  <w:style w:type="paragraph" w:customStyle="1" w:styleId="F0CD0EE06F39454FA0D8A3016480FF77">
    <w:name w:val="F0CD0EE06F39454FA0D8A3016480FF77"/>
  </w:style>
  <w:style w:type="paragraph" w:customStyle="1" w:styleId="8EBFC4957DD2498D9CC911B9322249AF">
    <w:name w:val="8EBFC4957DD2498D9CC911B9322249AF"/>
  </w:style>
  <w:style w:type="paragraph" w:customStyle="1" w:styleId="75F186C740504254852801830C056C7E">
    <w:name w:val="75F186C740504254852801830C056C7E"/>
  </w:style>
  <w:style w:type="paragraph" w:customStyle="1" w:styleId="5C6237871E964DFF941DC0E38158F6FD">
    <w:name w:val="5C6237871E964DFF941DC0E38158F6FD"/>
  </w:style>
  <w:style w:type="paragraph" w:customStyle="1" w:styleId="07D31B251AD344B49C4B61BBDAD3571B">
    <w:name w:val="07D31B251AD344B49C4B61BBDAD3571B"/>
  </w:style>
  <w:style w:type="paragraph" w:customStyle="1" w:styleId="762440053CDC4F70A89B8788F4E2BE15">
    <w:name w:val="762440053CDC4F70A89B8788F4E2BE15"/>
  </w:style>
  <w:style w:type="paragraph" w:customStyle="1" w:styleId="9C14960F65ED4B52BA3A03AD6394A9E5">
    <w:name w:val="9C14960F65ED4B52BA3A03AD6394A9E5"/>
  </w:style>
  <w:style w:type="paragraph" w:customStyle="1" w:styleId="797AB3B37DB7441382B9DD1811B2FC4A">
    <w:name w:val="797AB3B37DB7441382B9DD1811B2FC4A"/>
  </w:style>
  <w:style w:type="paragraph" w:customStyle="1" w:styleId="77F35BD8F9EC435D9ECAF17A2BA2B807">
    <w:name w:val="77F35BD8F9EC435D9ECAF17A2BA2B807"/>
  </w:style>
  <w:style w:type="paragraph" w:customStyle="1" w:styleId="3C0775757D3C42989B08DC3783564C55">
    <w:name w:val="3C0775757D3C42989B08DC3783564C55"/>
  </w:style>
  <w:style w:type="paragraph" w:customStyle="1" w:styleId="879D8B0C5D0845229D9EE02EF02D914E">
    <w:name w:val="879D8B0C5D0845229D9EE02EF02D914E"/>
  </w:style>
  <w:style w:type="paragraph" w:customStyle="1" w:styleId="EC4760DBAC754F5FB035CBD672FA714B">
    <w:name w:val="EC4760DBAC754F5FB035CBD672FA714B"/>
  </w:style>
  <w:style w:type="paragraph" w:customStyle="1" w:styleId="633B1FFDCD904791976F10D7285B9D82">
    <w:name w:val="633B1FFDCD904791976F10D7285B9D8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90260A6C4143CEB5ADF8D30BD9714B">
    <w:name w:val="1290260A6C4143CEB5ADF8D30BD9714B"/>
  </w:style>
  <w:style w:type="paragraph" w:customStyle="1" w:styleId="B5C479E8A6BF4AD1B564208068E1B748">
    <w:name w:val="B5C479E8A6BF4AD1B564208068E1B748"/>
  </w:style>
  <w:style w:type="paragraph" w:customStyle="1" w:styleId="3AA1B316587647F290D3439681E1FE2D">
    <w:name w:val="3AA1B316587647F290D3439681E1FE2D"/>
  </w:style>
  <w:style w:type="paragraph" w:customStyle="1" w:styleId="0B6421EE88264A23813351032E5F624E">
    <w:name w:val="0B6421EE88264A23813351032E5F624E"/>
  </w:style>
  <w:style w:type="paragraph" w:customStyle="1" w:styleId="97BF3E7E12B54EF99C0BFB1BB5EECE13">
    <w:name w:val="97BF3E7E12B54EF99C0BFB1BB5EECE13"/>
  </w:style>
  <w:style w:type="paragraph" w:customStyle="1" w:styleId="11436C460A554B81ACFB409C2E68F96E">
    <w:name w:val="11436C460A554B81ACFB409C2E68F96E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9BB41DB406F44EDA5B4B754494FCCE3">
    <w:name w:val="69BB41DB406F44EDA5B4B754494FCCE3"/>
  </w:style>
  <w:style w:type="paragraph" w:customStyle="1" w:styleId="B96063A8816D4B4B9EE7270BA6BE1B70">
    <w:name w:val="B96063A8816D4B4B9EE7270BA6BE1B70"/>
  </w:style>
  <w:style w:type="paragraph" w:customStyle="1" w:styleId="8941585D63E54B41B030586C70087567">
    <w:name w:val="8941585D63E54B41B030586C70087567"/>
  </w:style>
  <w:style w:type="paragraph" w:customStyle="1" w:styleId="AE643C9FABC8469D83171C34D83C20B5">
    <w:name w:val="AE643C9FABC8469D83171C34D83C20B5"/>
  </w:style>
  <w:style w:type="paragraph" w:customStyle="1" w:styleId="8A141118262544F18FD7AC164071EBA0">
    <w:name w:val="8A141118262544F18FD7AC164071EBA0"/>
  </w:style>
  <w:style w:type="paragraph" w:customStyle="1" w:styleId="733829DCCC324CC69CA67D8F862D1232">
    <w:name w:val="733829DCCC324CC69CA67D8F862D1232"/>
  </w:style>
  <w:style w:type="paragraph" w:customStyle="1" w:styleId="9AFF2C7AF86B468488DC49D468D3E529">
    <w:name w:val="9AFF2C7AF86B468488DC49D468D3E529"/>
  </w:style>
  <w:style w:type="paragraph" w:customStyle="1" w:styleId="42EB440FECBD4E75827D616EA9616C89">
    <w:name w:val="42EB440FECBD4E75827D616EA9616C89"/>
  </w:style>
  <w:style w:type="paragraph" w:customStyle="1" w:styleId="8C2695DEB84C4D81BA7BA6FF86843A64">
    <w:name w:val="8C2695DEB84C4D81BA7BA6FF86843A64"/>
  </w:style>
  <w:style w:type="paragraph" w:customStyle="1" w:styleId="6ED8EA192BA84CBD8DBF6D29103E1568">
    <w:name w:val="6ED8EA192BA84CBD8DBF6D29103E1568"/>
  </w:style>
  <w:style w:type="paragraph" w:customStyle="1" w:styleId="3ACFCE8A99DB4D96B366B40FF2EF2697">
    <w:name w:val="3ACFCE8A99DB4D96B366B40FF2EF2697"/>
  </w:style>
  <w:style w:type="paragraph" w:customStyle="1" w:styleId="BC17DC5ADF2E499B9874BE5805CAE006">
    <w:name w:val="BC17DC5ADF2E499B9874BE5805CAE006"/>
  </w:style>
  <w:style w:type="paragraph" w:customStyle="1" w:styleId="B9070D912CD74A27A8C91D8D9F518FD5">
    <w:name w:val="B9070D912CD74A27A8C91D8D9F518FD5"/>
  </w:style>
  <w:style w:type="paragraph" w:customStyle="1" w:styleId="FD33172E206A4720988F37CAB2628F64">
    <w:name w:val="FD33172E206A4720988F37CAB2628F64"/>
  </w:style>
  <w:style w:type="paragraph" w:customStyle="1" w:styleId="E4849EF203494605B0B43F866FB1DF9C">
    <w:name w:val="E4849EF203494605B0B43F866FB1DF9C"/>
  </w:style>
  <w:style w:type="paragraph" w:customStyle="1" w:styleId="75E3FA70142B424F8BAE363DF9CC840A">
    <w:name w:val="75E3FA70142B424F8BAE363DF9CC840A"/>
  </w:style>
  <w:style w:type="paragraph" w:customStyle="1" w:styleId="7A1165BB793C4578A792035A8F833ED2">
    <w:name w:val="7A1165BB793C4578A792035A8F833ED2"/>
  </w:style>
  <w:style w:type="paragraph" w:customStyle="1" w:styleId="4F82617F717C470DA05453073BE75AF6">
    <w:name w:val="4F82617F717C470DA05453073BE75AF6"/>
  </w:style>
  <w:style w:type="paragraph" w:customStyle="1" w:styleId="1FF791020EC5447FAD66CEAB8830C86C">
    <w:name w:val="1FF791020EC5447FAD66CEAB8830C86C"/>
  </w:style>
  <w:style w:type="paragraph" w:customStyle="1" w:styleId="A0D439C4E59544839C3AACF530ECA3AC">
    <w:name w:val="A0D439C4E59544839C3AACF530ECA3AC"/>
  </w:style>
  <w:style w:type="paragraph" w:customStyle="1" w:styleId="7B25AF22FDE5453D9E4417029D5BB2F2">
    <w:name w:val="7B25AF22FDE5453D9E4417029D5BB2F2"/>
  </w:style>
  <w:style w:type="paragraph" w:customStyle="1" w:styleId="E884D44E9D57493A8C0EA874600DB325">
    <w:name w:val="E884D44E9D57493A8C0EA874600DB325"/>
  </w:style>
  <w:style w:type="paragraph" w:customStyle="1" w:styleId="11D6293C41EF41EE9F95CD9D08662090">
    <w:name w:val="11D6293C41EF41EE9F95CD9D08662090"/>
  </w:style>
  <w:style w:type="paragraph" w:customStyle="1" w:styleId="1C1B2608080841EA96216E4F7C151602">
    <w:name w:val="1C1B2608080841EA96216E4F7C151602"/>
  </w:style>
  <w:style w:type="paragraph" w:customStyle="1" w:styleId="83937AEB090542ADBACDE92BCED8EF7F">
    <w:name w:val="83937AEB090542ADBACDE92BCED8EF7F"/>
  </w:style>
  <w:style w:type="paragraph" w:customStyle="1" w:styleId="50605D1D81674564AA99F07E6A268C9F">
    <w:name w:val="50605D1D81674564AA99F07E6A268C9F"/>
  </w:style>
  <w:style w:type="paragraph" w:customStyle="1" w:styleId="F32F6AAA21584D3CA6475DFD6E01ABD5">
    <w:name w:val="F32F6AAA21584D3CA6475DFD6E01ABD5"/>
  </w:style>
  <w:style w:type="paragraph" w:customStyle="1" w:styleId="ECA34A4B2A4245D1852DE167167F253C">
    <w:name w:val="ECA34A4B2A4245D1852DE167167F253C"/>
  </w:style>
  <w:style w:type="paragraph" w:customStyle="1" w:styleId="A08043BC542442AB9053101DD1B2B990">
    <w:name w:val="A08043BC542442AB9053101DD1B2B990"/>
  </w:style>
  <w:style w:type="paragraph" w:customStyle="1" w:styleId="793D8D4AA8B143E7BC1388DD96191BE9">
    <w:name w:val="793D8D4AA8B143E7BC1388DD96191BE9"/>
  </w:style>
  <w:style w:type="paragraph" w:customStyle="1" w:styleId="2462E688F1284073AB462EA0F320DF00">
    <w:name w:val="2462E688F1284073AB462EA0F320DF00"/>
  </w:style>
  <w:style w:type="paragraph" w:customStyle="1" w:styleId="805AD786A1AB4C6680B401FFCACE2343">
    <w:name w:val="805AD786A1AB4C6680B401FFCACE2343"/>
  </w:style>
  <w:style w:type="paragraph" w:customStyle="1" w:styleId="F1D60C96B96145C4A14E67504C6A6811">
    <w:name w:val="F1D60C96B96145C4A14E67504C6A6811"/>
  </w:style>
  <w:style w:type="paragraph" w:customStyle="1" w:styleId="8E5E180E72394DAA8E0FD2219829D0F6">
    <w:name w:val="8E5E180E72394DAA8E0FD2219829D0F6"/>
  </w:style>
  <w:style w:type="paragraph" w:customStyle="1" w:styleId="5085FF236AA74B22A9F7CFDEE412A532">
    <w:name w:val="5085FF236AA74B22A9F7CFDEE412A532"/>
  </w:style>
  <w:style w:type="paragraph" w:customStyle="1" w:styleId="E36779E833F946EA8463359967B3273D">
    <w:name w:val="E36779E833F946EA8463359967B3273D"/>
  </w:style>
  <w:style w:type="paragraph" w:customStyle="1" w:styleId="E50BBB20143D4CF28FCD8226F8EA0E56">
    <w:name w:val="E50BBB20143D4CF28FCD8226F8EA0E56"/>
  </w:style>
  <w:style w:type="paragraph" w:customStyle="1" w:styleId="069FE47120F04E97A76E012934D7BAE9">
    <w:name w:val="069FE47120F04E97A76E012934D7BAE9"/>
  </w:style>
  <w:style w:type="paragraph" w:customStyle="1" w:styleId="A5DEC2AC5B6C4ED0B58FEFE6D2610583">
    <w:name w:val="A5DEC2AC5B6C4ED0B58FEFE6D2610583"/>
  </w:style>
  <w:style w:type="paragraph" w:customStyle="1" w:styleId="5A52736E6B78494F98DB19CD25A780CA">
    <w:name w:val="5A52736E6B78494F98DB19CD25A780CA"/>
  </w:style>
  <w:style w:type="paragraph" w:customStyle="1" w:styleId="518B63CFC2754510860113F4152376F9">
    <w:name w:val="518B63CFC2754510860113F4152376F9"/>
  </w:style>
  <w:style w:type="paragraph" w:customStyle="1" w:styleId="DED6DB8BB5BA424FA494E3C03FEF5C2B">
    <w:name w:val="DED6DB8BB5BA424FA494E3C03FEF5C2B"/>
  </w:style>
  <w:style w:type="paragraph" w:customStyle="1" w:styleId="A9DF59F03A424947AC621480CECD42C9">
    <w:name w:val="A9DF59F03A424947AC621480CECD42C9"/>
  </w:style>
  <w:style w:type="paragraph" w:customStyle="1" w:styleId="BB5A7E1950CC466F97AE1E2FD51FC93A">
    <w:name w:val="BB5A7E1950CC466F97AE1E2FD51FC93A"/>
  </w:style>
  <w:style w:type="paragraph" w:customStyle="1" w:styleId="F0CD0EE06F39454FA0D8A3016480FF77">
    <w:name w:val="F0CD0EE06F39454FA0D8A3016480FF77"/>
  </w:style>
  <w:style w:type="paragraph" w:customStyle="1" w:styleId="8EBFC4957DD2498D9CC911B9322249AF">
    <w:name w:val="8EBFC4957DD2498D9CC911B9322249AF"/>
  </w:style>
  <w:style w:type="paragraph" w:customStyle="1" w:styleId="75F186C740504254852801830C056C7E">
    <w:name w:val="75F186C740504254852801830C056C7E"/>
  </w:style>
  <w:style w:type="paragraph" w:customStyle="1" w:styleId="5C6237871E964DFF941DC0E38158F6FD">
    <w:name w:val="5C6237871E964DFF941DC0E38158F6FD"/>
  </w:style>
  <w:style w:type="paragraph" w:customStyle="1" w:styleId="07D31B251AD344B49C4B61BBDAD3571B">
    <w:name w:val="07D31B251AD344B49C4B61BBDAD3571B"/>
  </w:style>
  <w:style w:type="paragraph" w:customStyle="1" w:styleId="762440053CDC4F70A89B8788F4E2BE15">
    <w:name w:val="762440053CDC4F70A89B8788F4E2BE15"/>
  </w:style>
  <w:style w:type="paragraph" w:customStyle="1" w:styleId="9C14960F65ED4B52BA3A03AD6394A9E5">
    <w:name w:val="9C14960F65ED4B52BA3A03AD6394A9E5"/>
  </w:style>
  <w:style w:type="paragraph" w:customStyle="1" w:styleId="797AB3B37DB7441382B9DD1811B2FC4A">
    <w:name w:val="797AB3B37DB7441382B9DD1811B2FC4A"/>
  </w:style>
  <w:style w:type="paragraph" w:customStyle="1" w:styleId="77F35BD8F9EC435D9ECAF17A2BA2B807">
    <w:name w:val="77F35BD8F9EC435D9ECAF17A2BA2B807"/>
  </w:style>
  <w:style w:type="paragraph" w:customStyle="1" w:styleId="3C0775757D3C42989B08DC3783564C55">
    <w:name w:val="3C0775757D3C42989B08DC3783564C55"/>
  </w:style>
  <w:style w:type="paragraph" w:customStyle="1" w:styleId="879D8B0C5D0845229D9EE02EF02D914E">
    <w:name w:val="879D8B0C5D0845229D9EE02EF02D914E"/>
  </w:style>
  <w:style w:type="paragraph" w:customStyle="1" w:styleId="EC4760DBAC754F5FB035CBD672FA714B">
    <w:name w:val="EC4760DBAC754F5FB035CBD672FA714B"/>
  </w:style>
  <w:style w:type="paragraph" w:customStyle="1" w:styleId="633B1FFDCD904791976F10D7285B9D82">
    <w:name w:val="633B1FFDCD904791976F10D7285B9D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ISLAMIC ART IMAGES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30A46B-6F57-41A2-8B35-AC528878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13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2020-05-31T20:23:00Z</dcterms:created>
  <dcterms:modified xsi:type="dcterms:W3CDTF">2020-05-31T20:23:00Z</dcterms:modified>
</cp:coreProperties>
</file>